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69DD05" w14:textId="77777777" w:rsidR="00D8202E" w:rsidRDefault="00D8202E" w:rsidP="00D8202E">
      <w:pPr>
        <w:rPr>
          <w:rFonts w:ascii="Arial" w:hAnsi="Arial" w:cs="Arial"/>
          <w:color w:val="1F497D"/>
          <w:rtl/>
        </w:rPr>
      </w:pPr>
    </w:p>
    <w:p w14:paraId="34BEFC00" w14:textId="77777777" w:rsidR="00D8202E" w:rsidRDefault="00D8202E" w:rsidP="00D8202E">
      <w:pPr>
        <w:rPr>
          <w:rFonts w:ascii="Arial" w:hAnsi="Arial" w:cs="Arial"/>
          <w:color w:val="1F497D"/>
          <w:rtl/>
        </w:rPr>
      </w:pPr>
    </w:p>
    <w:p w14:paraId="42EB9359" w14:textId="77777777" w:rsidR="00D8202E" w:rsidRDefault="00D8202E" w:rsidP="00D8202E">
      <w:pPr>
        <w:rPr>
          <w:rFonts w:ascii="Arial" w:hAnsi="Arial" w:cs="Arial"/>
          <w:color w:val="1F497D"/>
          <w:rtl/>
        </w:rPr>
      </w:pPr>
    </w:p>
    <w:p w14:paraId="1A795CB7" w14:textId="3CE687FC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חוקרות יקרות, חוקרים יקרים,</w:t>
      </w:r>
    </w:p>
    <w:p w14:paraId="7D12E29F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4BE3BD6E" w14:textId="77777777" w:rsidR="00D8202E" w:rsidRDefault="00D8202E" w:rsidP="00D8202E">
      <w:pPr>
        <w:ind w:left="1440"/>
        <w:rPr>
          <w:rFonts w:ascii="Arial" w:hAnsi="Arial" w:cs="Arial"/>
          <w:i/>
          <w:iCs/>
          <w:color w:val="1F497D"/>
          <w:rtl/>
        </w:rPr>
      </w:pPr>
    </w:p>
    <w:p w14:paraId="7AE711D4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מצורפת המצגת שהוצגה בסדנת קניין רוחני שנערכה בתאריך 19.2.24.</w:t>
      </w:r>
    </w:p>
    <w:p w14:paraId="39D27C82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33806F2A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202D39C8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7C7EAA45" w14:textId="02AE9945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object w:dxaOrig="1534" w:dyaOrig="993" w14:anchorId="4DFD1F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owerPoint.Show.12" ShapeID="_x0000_i1025" DrawAspect="Icon" ObjectID="_1771156434" r:id="rId7"/>
        </w:object>
      </w:r>
    </w:p>
    <w:p w14:paraId="5722B8B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192B23FD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630EE0D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6520050F" w14:textId="6A15D811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בברכת המשך פעילות מחקרית פוריה</w:t>
      </w:r>
      <w:r>
        <w:rPr>
          <w:i/>
          <w:iCs/>
          <w:color w:val="1F497D"/>
        </w:rPr>
        <w:t>,</w:t>
      </w:r>
    </w:p>
    <w:p w14:paraId="186EF11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 xml:space="preserve">ליאורה אזולאי </w:t>
      </w:r>
    </w:p>
    <w:p w14:paraId="73247EC8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מנהלת רשות המחקר</w:t>
      </w:r>
    </w:p>
    <w:p w14:paraId="0DF1A0FE" w14:textId="77777777" w:rsidR="00C12C73" w:rsidRDefault="00C12C73" w:rsidP="00D8202E">
      <w:pPr>
        <w:rPr>
          <w:rFonts w:hint="cs"/>
        </w:rPr>
      </w:pPr>
    </w:p>
    <w:sectPr w:rsidR="00C12C73" w:rsidSect="00BA1F7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364818" w14:textId="77777777" w:rsidR="00BA1F75" w:rsidRDefault="00BA1F75" w:rsidP="002D4467">
      <w:r>
        <w:separator/>
      </w:r>
    </w:p>
  </w:endnote>
  <w:endnote w:type="continuationSeparator" w:id="0">
    <w:p w14:paraId="0321E4E5" w14:textId="77777777" w:rsidR="00BA1F75" w:rsidRDefault="00BA1F75" w:rsidP="002D44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7E55ED" w14:textId="77777777" w:rsidR="002D4467" w:rsidRDefault="002D4467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8B67E" w14:textId="77777777" w:rsidR="002D4467" w:rsidRDefault="002D4467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605DEB" w14:textId="77777777" w:rsidR="002D4467" w:rsidRDefault="002D446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E1F476" w14:textId="77777777" w:rsidR="00BA1F75" w:rsidRDefault="00BA1F75" w:rsidP="002D4467">
      <w:r>
        <w:separator/>
      </w:r>
    </w:p>
  </w:footnote>
  <w:footnote w:type="continuationSeparator" w:id="0">
    <w:p w14:paraId="2AF6B037" w14:textId="77777777" w:rsidR="00BA1F75" w:rsidRDefault="00BA1F75" w:rsidP="002D44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428D14" w14:textId="77777777" w:rsidR="002D4467" w:rsidRDefault="002D446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F0F7C" w14:textId="4A74B0A8" w:rsidR="002D4467" w:rsidRDefault="00B86D03">
    <w:pPr>
      <w:pStyle w:val="a3"/>
    </w:pPr>
    <w:r>
      <w:rPr>
        <w:noProof/>
      </w:rPr>
      <w:drawing>
        <wp:anchor distT="0" distB="0" distL="114300" distR="114300" simplePos="0" relativeHeight="251657728" behindDoc="0" locked="0" layoutInCell="1" allowOverlap="1" wp14:anchorId="56FBA371" wp14:editId="64C73CCF">
          <wp:simplePos x="0" y="0"/>
          <wp:positionH relativeFrom="page">
            <wp:align>center</wp:align>
          </wp:positionH>
          <wp:positionV relativeFrom="paragraph">
            <wp:posOffset>0</wp:posOffset>
          </wp:positionV>
          <wp:extent cx="7034530" cy="860425"/>
          <wp:effectExtent l="0" t="0" r="0" b="0"/>
          <wp:wrapSquare wrapText="bothSides"/>
          <wp:docPr id="1" name="תמונה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תמונה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4530" cy="860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5A32" w14:textId="77777777" w:rsidR="002D4467" w:rsidRDefault="002D446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202E"/>
    <w:rsid w:val="00175592"/>
    <w:rsid w:val="002D4467"/>
    <w:rsid w:val="006F39E1"/>
    <w:rsid w:val="00B86D03"/>
    <w:rsid w:val="00BA1F75"/>
    <w:rsid w:val="00C12C73"/>
    <w:rsid w:val="00D82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F02D95"/>
  <w15:chartTrackingRefBased/>
  <w15:docId w15:val="{97CA4B45-C7CC-4851-B2FF-062191572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202E"/>
    <w:pPr>
      <w:bidi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4467"/>
    <w:pPr>
      <w:tabs>
        <w:tab w:val="center" w:pos="4153"/>
        <w:tab w:val="right" w:pos="8306"/>
      </w:tabs>
    </w:pPr>
  </w:style>
  <w:style w:type="character" w:customStyle="1" w:styleId="a4">
    <w:name w:val="כותרת עליונה תו"/>
    <w:basedOn w:val="a0"/>
    <w:link w:val="a3"/>
    <w:uiPriority w:val="99"/>
    <w:rsid w:val="002D4467"/>
  </w:style>
  <w:style w:type="paragraph" w:styleId="a5">
    <w:name w:val="footer"/>
    <w:basedOn w:val="a"/>
    <w:link w:val="a6"/>
    <w:uiPriority w:val="99"/>
    <w:unhideWhenUsed/>
    <w:rsid w:val="002D4467"/>
    <w:pPr>
      <w:tabs>
        <w:tab w:val="center" w:pos="4153"/>
        <w:tab w:val="right" w:pos="8306"/>
      </w:tabs>
    </w:pPr>
  </w:style>
  <w:style w:type="character" w:customStyle="1" w:styleId="a6">
    <w:name w:val="כותרת תחתונה תו"/>
    <w:basedOn w:val="a0"/>
    <w:link w:val="a5"/>
    <w:uiPriority w:val="99"/>
    <w:rsid w:val="002D44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67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Presentation.pptx"/><Relationship Id="rId12" Type="http://schemas.openxmlformats.org/officeDocument/2006/relationships/header" Target="header3.xml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_GROUP\Rashut_Hamechkar\&#1513;&#1489;&#1500;&#1493;&#1504;&#1493;&#1514;%20&#1500;&#1502;&#1499;&#1514;&#1489;&#1497;&#1501;\&#1513;&#1489;&#1500;&#1493;&#1504;&#1493;&#1514;%20&#1500;&#1502;&#1499;&#1514;&#1489;&#1497;&#1501;%20&#1512;&#1513;&#1493;&#1514;%20&#1492;&#1502;&#1495;&#1511;&#1512;%20&#1506;&#1501;%20&#1500;&#1493;&#1490;&#1493;%20-&#1488;&#1493;&#1511;&#1496;&#1493;&#1489;&#1512;%202020\&#1504;&#1497;&#1497;&#1512;%20&#1502;&#1499;&#1514;&#1489;&#1497;&#1501;%20&#1512;&#1513;&#1493;&#1514;%20&#1492;&#1502;&#1495;&#1511;&#1512;\Research_TEMPLATE_no_footer.dot" TargetMode="Externa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מסמך" ma:contentTypeID="0x010100D6F61E74F7254FFAACE179AD514BF94B00E5BAFAE9EC481B44A887128AEA8B460D" ma:contentTypeVersion="" ma:contentTypeDescription="צור פריט רשימה חדש." ma:contentTypeScope="" ma:versionID="3b61d496bdfd119985d8563668747021">
  <xsd:schema xmlns:xsd="http://www.w3.org/2001/XMLSchema" xmlns:xs="http://www.w3.org/2001/XMLSchema" xmlns:p="http://schemas.microsoft.com/office/2006/metadata/properties" xmlns:ns1="458654B0-58DA-43AF-B7B7-86C38ED4FD5E" targetNamespace="http://schemas.microsoft.com/office/2006/metadata/properties" ma:root="true" ma:fieldsID="695313bd741453274c42219807639905" ns1:_="">
    <xsd:import namespace="458654B0-58DA-43AF-B7B7-86C38ED4FD5E"/>
    <xsd:element name="properties">
      <xsd:complexType>
        <xsd:sequence>
          <xsd:element name="documentManagement">
            <xsd:complexType>
              <xsd:all>
                <xsd:element ref="ns1:Document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8654B0-58DA-43AF-B7B7-86C38ED4FD5E" elementFormDefault="qualified">
    <xsd:import namespace="http://schemas.microsoft.com/office/2006/documentManagement/types"/>
    <xsd:import namespace="http://schemas.microsoft.com/office/infopath/2007/PartnerControls"/>
    <xsd:element name="DocumentUrl" ma:index="2" nillable="true" ma:displayName="Url" ma:internalName="DocumentUrl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6" ma:displayName="מחבר"/>
        <xsd:element ref="dcterms:created" minOccurs="0" maxOccurs="1"/>
        <xsd:element ref="dc:identifier" minOccurs="0" maxOccurs="1"/>
        <xsd:element name="contentType" minOccurs="0" maxOccurs="1" type="xsd:string"/>
        <xsd:element ref="dc:title" minOccurs="0" maxOccurs="1" ma:index="4" ma:displayName="כותרת"/>
        <xsd:element ref="dc:subject" minOccurs="0" maxOccurs="1"/>
        <xsd:element ref="dc:description" minOccurs="0" maxOccurs="1" ma:index="8" ma:displayName="הערות"/>
        <xsd:element name="keywords" minOccurs="0" maxOccurs="1" type="xsd:string" ma:index="5" ma:displayName="מילות מפתח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Url xmlns="458654B0-58DA-43AF-B7B7-86C38ED4FD5E" xsi:nil="true"/>
  </documentManagement>
</p:properties>
</file>

<file path=customXml/itemProps1.xml><?xml version="1.0" encoding="utf-8"?>
<ds:datastoreItem xmlns:ds="http://schemas.openxmlformats.org/officeDocument/2006/customXml" ds:itemID="{6510FD1B-8FE5-407E-A0BF-F5847EA15F4B}"/>
</file>

<file path=customXml/itemProps2.xml><?xml version="1.0" encoding="utf-8"?>
<ds:datastoreItem xmlns:ds="http://schemas.openxmlformats.org/officeDocument/2006/customXml" ds:itemID="{3507DFF5-9AEE-4948-927E-F59DD0D76800}"/>
</file>

<file path=docProps/app.xml><?xml version="1.0" encoding="utf-8"?>
<Properties xmlns="http://schemas.openxmlformats.org/officeDocument/2006/extended-properties" xmlns:vt="http://schemas.openxmlformats.org/officeDocument/2006/docPropsVTypes">
  <Template>Research_TEMPLATE_no_footer.dot</Template>
  <TotalTime>108</TotalTime>
  <Pages>1</Pages>
  <Words>32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>Open University</Company>
  <LinksUpToDate>false</LinksUpToDate>
  <CharactersWithSpaces>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בסדנת קניין רוחני שנערכה בתאריך 19.2.24</dc:title>
  <dc:subject/>
  <dc:creator>Regina Livshitz Levin</dc:creator>
  <cp:keywords/>
  <dc:description/>
  <cp:lastModifiedBy>Regina Levin</cp:lastModifiedBy>
  <cp:revision>1</cp:revision>
  <cp:lastPrinted>2024-03-05T11:25:00Z</cp:lastPrinted>
  <dcterms:created xsi:type="dcterms:W3CDTF">2024-03-05T11:19:00Z</dcterms:created>
  <dcterms:modified xsi:type="dcterms:W3CDTF">2024-03-05T13:07:00Z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0x010100D6F61E74F7254FFAACE179AD514BF94B00E5BAFAE9EC481B44A887128AEA8B460D</vt:lpwstr>
  </property>
</Properties>
</file>